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45"/>
        <w:bidiVisual/>
        <w:tblW w:w="9725" w:type="dxa"/>
        <w:tblLook w:val="04A0" w:firstRow="1" w:lastRow="0" w:firstColumn="1" w:lastColumn="0" w:noHBand="0" w:noVBand="1"/>
      </w:tblPr>
      <w:tblGrid>
        <w:gridCol w:w="17"/>
        <w:gridCol w:w="2613"/>
        <w:gridCol w:w="7087"/>
        <w:gridCol w:w="8"/>
      </w:tblGrid>
      <w:tr w:rsidR="00B12D6D" w:rsidRPr="00AD3AAC" w14:paraId="4FFE0841" w14:textId="77777777" w:rsidTr="003D7875">
        <w:trPr>
          <w:gridBefore w:val="1"/>
          <w:wBefore w:w="17" w:type="dxa"/>
          <w:trHeight w:val="1747"/>
        </w:trPr>
        <w:tc>
          <w:tcPr>
            <w:tcW w:w="9708" w:type="dxa"/>
            <w:gridSpan w:val="3"/>
            <w:shd w:val="clear" w:color="auto" w:fill="50B4C8" w:themeFill="accent1"/>
            <w:vAlign w:val="center"/>
          </w:tcPr>
          <w:p w14:paraId="03A39CE6" w14:textId="50C924C1" w:rsidR="003D7875" w:rsidRPr="00E35260" w:rsidRDefault="00D15A51" w:rsidP="00076D3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E35260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برنامج تدريبي</w:t>
            </w:r>
            <w:r w:rsidR="003E6134" w:rsidRPr="00E35260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 xml:space="preserve"> عن </w:t>
            </w:r>
            <w:r w:rsidR="0091690B" w:rsidRPr="00E35260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(</w:t>
            </w:r>
            <w:r w:rsidR="00052BB8" w:rsidRPr="00052BB8">
              <w:rPr>
                <w:rFonts w:cs="Times New Roman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 xml:space="preserve"> </w:t>
            </w:r>
            <w:r w:rsidR="005515FD" w:rsidRPr="005515FD">
              <w:rPr>
                <w:rFonts w:cs="Times New Roman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مبادئ الإدارة الرشيدة لتحسين الأداء وتقليل الفاقد</w:t>
            </w:r>
            <w:r w:rsidR="0091690B" w:rsidRPr="00E35260">
              <w:rPr>
                <w:rFonts w:cs="Times New Roman"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)</w:t>
            </w:r>
          </w:p>
          <w:p w14:paraId="3D06FBFE" w14:textId="15E2DF33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color w:val="3D5A4F" w:themeColor="accent6" w:themeShade="80"/>
                <w:sz w:val="40"/>
                <w:szCs w:val="40"/>
                <w:rtl/>
              </w:rPr>
            </w:pPr>
            <w:r w:rsidRPr="00C3272F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 xml:space="preserve">المقرر </w:t>
            </w:r>
            <w:r w:rsidR="00E95A8A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عقده</w:t>
            </w:r>
            <w:r w:rsidRPr="00C3272F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 xml:space="preserve"> في تمام الساعة </w:t>
            </w:r>
            <w:r w:rsidR="003E6134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التاسعة والنصف صباحا</w:t>
            </w:r>
            <w:r w:rsidRPr="00C3272F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 xml:space="preserve"> </w:t>
            </w:r>
            <w:r w:rsidR="00A96365">
              <w:rPr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br/>
            </w:r>
            <w:r w:rsidR="00895F52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</w:rPr>
              <w:t>بم</w:t>
            </w:r>
            <w:r w:rsidR="00A32C8A">
              <w:rPr>
                <w:rFonts w:hint="cs"/>
                <w:b/>
                <w:bCs/>
                <w:color w:val="0B1719" w:themeColor="text2" w:themeShade="80"/>
                <w:sz w:val="32"/>
                <w:szCs w:val="32"/>
                <w:rtl/>
              </w:rPr>
              <w:t>حافظة الاسكندريه</w:t>
            </w:r>
          </w:p>
        </w:tc>
      </w:tr>
      <w:tr w:rsidR="00B12D6D" w:rsidRPr="00C3272F" w14:paraId="1296E38C" w14:textId="77777777" w:rsidTr="003D7875">
        <w:trPr>
          <w:gridAfter w:val="1"/>
          <w:wAfter w:w="8" w:type="dxa"/>
          <w:trHeight w:val="1191"/>
        </w:trPr>
        <w:tc>
          <w:tcPr>
            <w:tcW w:w="2630" w:type="dxa"/>
            <w:gridSpan w:val="2"/>
            <w:vAlign w:val="center"/>
          </w:tcPr>
          <w:p w14:paraId="5F8F7C4E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 w:rsidRPr="00C3272F"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إسم الشركة</w:t>
            </w:r>
          </w:p>
        </w:tc>
        <w:tc>
          <w:tcPr>
            <w:tcW w:w="7087" w:type="dxa"/>
            <w:vAlign w:val="center"/>
          </w:tcPr>
          <w:p w14:paraId="1EA09C3F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  <w:tr w:rsidR="00B12D6D" w:rsidRPr="00C3272F" w14:paraId="6ADF2953" w14:textId="77777777" w:rsidTr="003D7875">
        <w:trPr>
          <w:gridAfter w:val="1"/>
          <w:wAfter w:w="8" w:type="dxa"/>
          <w:trHeight w:val="1191"/>
        </w:trPr>
        <w:tc>
          <w:tcPr>
            <w:tcW w:w="2630" w:type="dxa"/>
            <w:gridSpan w:val="2"/>
            <w:vAlign w:val="center"/>
          </w:tcPr>
          <w:p w14:paraId="41A4305A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كود العضوية بالمجلس</w:t>
            </w:r>
          </w:p>
        </w:tc>
        <w:tc>
          <w:tcPr>
            <w:tcW w:w="7087" w:type="dxa"/>
            <w:vAlign w:val="center"/>
          </w:tcPr>
          <w:p w14:paraId="52DFB2E7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  <w:tr w:rsidR="00B12D6D" w:rsidRPr="00C3272F" w14:paraId="76ECF8BC" w14:textId="77777777" w:rsidTr="003D7875">
        <w:trPr>
          <w:gridAfter w:val="1"/>
          <w:wAfter w:w="8" w:type="dxa"/>
          <w:trHeight w:val="1191"/>
        </w:trPr>
        <w:tc>
          <w:tcPr>
            <w:tcW w:w="2630" w:type="dxa"/>
            <w:gridSpan w:val="2"/>
            <w:vAlign w:val="center"/>
          </w:tcPr>
          <w:p w14:paraId="0E413417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 w:rsidRPr="00C3272F"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المدير المسئول</w:t>
            </w:r>
          </w:p>
        </w:tc>
        <w:tc>
          <w:tcPr>
            <w:tcW w:w="7087" w:type="dxa"/>
            <w:vAlign w:val="center"/>
          </w:tcPr>
          <w:p w14:paraId="76780F39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  <w:tr w:rsidR="00B12D6D" w:rsidRPr="00C3272F" w14:paraId="7B354EE2" w14:textId="77777777" w:rsidTr="003D7875">
        <w:trPr>
          <w:gridAfter w:val="1"/>
          <w:wAfter w:w="8" w:type="dxa"/>
          <w:trHeight w:val="1191"/>
        </w:trPr>
        <w:tc>
          <w:tcPr>
            <w:tcW w:w="2630" w:type="dxa"/>
            <w:gridSpan w:val="2"/>
            <w:vAlign w:val="center"/>
          </w:tcPr>
          <w:p w14:paraId="7C0F4E63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 w:rsidRPr="00C3272F"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إسم المتدرب</w:t>
            </w:r>
          </w:p>
        </w:tc>
        <w:tc>
          <w:tcPr>
            <w:tcW w:w="7087" w:type="dxa"/>
            <w:vAlign w:val="center"/>
          </w:tcPr>
          <w:p w14:paraId="723F232C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  <w:tr w:rsidR="00B12D6D" w:rsidRPr="00C3272F" w14:paraId="49BD507D" w14:textId="77777777" w:rsidTr="003D7875">
        <w:trPr>
          <w:gridAfter w:val="1"/>
          <w:wAfter w:w="8" w:type="dxa"/>
          <w:trHeight w:val="1191"/>
        </w:trPr>
        <w:tc>
          <w:tcPr>
            <w:tcW w:w="2630" w:type="dxa"/>
            <w:gridSpan w:val="2"/>
            <w:vAlign w:val="center"/>
          </w:tcPr>
          <w:p w14:paraId="472036B4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 w:rsidRPr="00C3272F"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البريد الإلكترونى</w:t>
            </w:r>
          </w:p>
        </w:tc>
        <w:tc>
          <w:tcPr>
            <w:tcW w:w="7087" w:type="dxa"/>
            <w:vAlign w:val="center"/>
          </w:tcPr>
          <w:p w14:paraId="39DF61F2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  <w:tr w:rsidR="00B12D6D" w:rsidRPr="00C3272F" w14:paraId="4B02DD97" w14:textId="77777777" w:rsidTr="003D7875">
        <w:trPr>
          <w:gridAfter w:val="1"/>
          <w:wAfter w:w="8" w:type="dxa"/>
          <w:trHeight w:val="1191"/>
        </w:trPr>
        <w:tc>
          <w:tcPr>
            <w:tcW w:w="2630" w:type="dxa"/>
            <w:gridSpan w:val="2"/>
            <w:vAlign w:val="center"/>
          </w:tcPr>
          <w:p w14:paraId="7EC5A180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 w:rsidRPr="00C3272F"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المحمول</w:t>
            </w:r>
          </w:p>
        </w:tc>
        <w:tc>
          <w:tcPr>
            <w:tcW w:w="7087" w:type="dxa"/>
            <w:vAlign w:val="center"/>
          </w:tcPr>
          <w:p w14:paraId="7ED1A062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  <w:tr w:rsidR="00B12D6D" w:rsidRPr="00C3272F" w14:paraId="3B7E49D3" w14:textId="77777777" w:rsidTr="003D7875">
        <w:trPr>
          <w:gridAfter w:val="1"/>
          <w:wAfter w:w="8" w:type="dxa"/>
          <w:trHeight w:val="1240"/>
        </w:trPr>
        <w:tc>
          <w:tcPr>
            <w:tcW w:w="2630" w:type="dxa"/>
            <w:gridSpan w:val="2"/>
            <w:vAlign w:val="center"/>
          </w:tcPr>
          <w:p w14:paraId="47FBCBC9" w14:textId="77777777" w:rsidR="00B12D6D" w:rsidRPr="00C3272F" w:rsidRDefault="00B12D6D" w:rsidP="003D7875">
            <w:pPr>
              <w:shd w:val="clear" w:color="auto" w:fill="FFFFFF"/>
              <w:bidi/>
              <w:spacing w:after="200" w:line="235" w:lineRule="atLeast"/>
              <w:jc w:val="center"/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</w:pPr>
            <w:r w:rsidRPr="00C3272F">
              <w:rPr>
                <w:rFonts w:asciiTheme="majorBidi" w:hAnsiTheme="majorBidi" w:cstheme="majorBidi"/>
                <w:b/>
                <w:bCs/>
                <w:color w:val="0B1719" w:themeColor="text2" w:themeShade="80"/>
                <w:sz w:val="32"/>
                <w:szCs w:val="32"/>
                <w:rtl/>
                <w:lang w:bidi="ar-EG"/>
              </w:rPr>
              <w:t>نشاط الشركة</w:t>
            </w:r>
          </w:p>
        </w:tc>
        <w:tc>
          <w:tcPr>
            <w:tcW w:w="7087" w:type="dxa"/>
            <w:vAlign w:val="center"/>
          </w:tcPr>
          <w:p w14:paraId="21C5C75F" w14:textId="77777777" w:rsidR="00B12D6D" w:rsidRPr="00C3272F" w:rsidRDefault="00B12D6D" w:rsidP="003D7875">
            <w:pPr>
              <w:tabs>
                <w:tab w:val="left" w:pos="5984"/>
                <w:tab w:val="left" w:pos="6225"/>
                <w:tab w:val="left" w:pos="7140"/>
              </w:tabs>
              <w:bidi/>
              <w:jc w:val="center"/>
              <w:rPr>
                <w:rFonts w:asciiTheme="majorBidi" w:hAnsiTheme="majorBidi" w:cstheme="majorBidi"/>
                <w:color w:val="002060"/>
                <w:sz w:val="32"/>
                <w:szCs w:val="32"/>
                <w:rtl/>
              </w:rPr>
            </w:pPr>
          </w:p>
        </w:tc>
      </w:tr>
    </w:tbl>
    <w:p w14:paraId="07D77C07" w14:textId="77777777" w:rsidR="002412ED" w:rsidRPr="002D293B" w:rsidRDefault="002412ED" w:rsidP="00C07F47">
      <w:pPr>
        <w:tabs>
          <w:tab w:val="left" w:pos="5984"/>
          <w:tab w:val="left" w:pos="6225"/>
          <w:tab w:val="left" w:pos="7140"/>
        </w:tabs>
        <w:bidi/>
        <w:jc w:val="center"/>
        <w:rPr>
          <w:b/>
          <w:bCs/>
          <w:color w:val="0B1719" w:themeColor="text2" w:themeShade="80"/>
          <w:sz w:val="28"/>
          <w:szCs w:val="28"/>
        </w:rPr>
      </w:pPr>
    </w:p>
    <w:p w14:paraId="63F979FD" w14:textId="77777777" w:rsidR="00D2098F" w:rsidRPr="00C3272F" w:rsidRDefault="00D2098F" w:rsidP="00D2098F">
      <w:pPr>
        <w:shd w:val="clear" w:color="auto" w:fill="FFFFFF"/>
        <w:bidi/>
        <w:spacing w:line="235" w:lineRule="atLeast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</w:pPr>
    </w:p>
    <w:p w14:paraId="74C9CFC0" w14:textId="074A4A3E" w:rsidR="001E69B7" w:rsidRPr="00A96365" w:rsidRDefault="00C07F47" w:rsidP="00F472B1">
      <w:pPr>
        <w:pStyle w:val="ListParagraph"/>
        <w:numPr>
          <w:ilvl w:val="0"/>
          <w:numId w:val="27"/>
        </w:numPr>
        <w:shd w:val="clear" w:color="auto" w:fill="FFFFFF"/>
        <w:bidi/>
        <w:jc w:val="center"/>
        <w:rPr>
          <w:rFonts w:ascii="Arial" w:hAnsi="Arial" w:cs="Arial"/>
          <w:b/>
          <w:bCs/>
          <w:color w:val="FF0000"/>
          <w:sz w:val="32"/>
          <w:szCs w:val="32"/>
          <w:u w:val="single"/>
          <w:shd w:val="clear" w:color="auto" w:fill="FFFFFF"/>
          <w:lang w:bidi="ar-EG"/>
        </w:rPr>
      </w:pPr>
      <w:r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rtl/>
          <w:lang w:bidi="ar-EG"/>
        </w:rPr>
        <w:t xml:space="preserve">ملحوظة : </w:t>
      </w:r>
      <w:r w:rsidR="00C3272F"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shd w:val="clear" w:color="auto" w:fill="FFFFFF"/>
          <w:rtl/>
        </w:rPr>
        <w:t>برجاء التكرم من سيادتكم تأكيد الحضور بإستيفاء الإستمارة وإعادة إرسالها على البريد ال</w:t>
      </w:r>
      <w:r w:rsidR="00C3272F" w:rsidRPr="00A96365">
        <w:rPr>
          <w:rFonts w:asciiTheme="majorBidi" w:hAnsiTheme="majorBidi" w:cstheme="majorBidi" w:hint="cs"/>
          <w:b/>
          <w:bCs/>
          <w:color w:val="0B1719" w:themeColor="text2" w:themeShade="80"/>
          <w:sz w:val="32"/>
          <w:szCs w:val="32"/>
          <w:shd w:val="clear" w:color="auto" w:fill="FFFFFF"/>
          <w:rtl/>
        </w:rPr>
        <w:t>إ</w:t>
      </w:r>
      <w:r w:rsidR="00C3272F"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shd w:val="clear" w:color="auto" w:fill="FFFFFF"/>
          <w:rtl/>
        </w:rPr>
        <w:t>لكترونى</w:t>
      </w:r>
      <w:r w:rsidR="00C3272F"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shd w:val="clear" w:color="auto" w:fill="FFFFFF"/>
          <w:rtl/>
          <w:lang w:bidi="ar-EG"/>
        </w:rPr>
        <w:t xml:space="preserve"> </w:t>
      </w:r>
      <w:r w:rsidR="00C3272F"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shd w:val="clear" w:color="auto" w:fill="FFFFFF"/>
        </w:rPr>
        <w:t>(</w:t>
      </w:r>
      <w:hyperlink r:id="rId8" w:history="1">
        <w:r w:rsidR="00C3272F" w:rsidRPr="00A96365">
          <w:rPr>
            <w:rStyle w:val="Hyperlink"/>
            <w:rFonts w:asciiTheme="majorBidi" w:hAnsiTheme="majorBidi" w:cstheme="majorBidi"/>
            <w:b/>
            <w:bCs/>
            <w:sz w:val="32"/>
            <w:szCs w:val="32"/>
            <w:shd w:val="clear" w:color="auto" w:fill="FFFFFF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training@aecegypt.com</w:t>
        </w:r>
      </w:hyperlink>
      <w:r w:rsidR="00C3272F"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shd w:val="clear" w:color="auto" w:fill="FFFFFF"/>
        </w:rPr>
        <w:t>)</w:t>
      </w:r>
      <w:r w:rsidR="00C3272F" w:rsidRPr="00A96365">
        <w:rPr>
          <w:rFonts w:asciiTheme="majorBidi" w:hAnsiTheme="majorBidi" w:cstheme="majorBidi"/>
          <w:b/>
          <w:bCs/>
          <w:color w:val="0B1719" w:themeColor="text2" w:themeShade="80"/>
          <w:sz w:val="32"/>
          <w:szCs w:val="32"/>
          <w:shd w:val="clear" w:color="auto" w:fill="FFFFFF"/>
          <w:rtl/>
        </w:rPr>
        <w:t xml:space="preserve"> الخاص بإدارة التدريب بالمجلس</w:t>
      </w:r>
      <w:r w:rsidR="00A96365" w:rsidRPr="00A96365">
        <w:rPr>
          <w:rFonts w:asciiTheme="majorBidi" w:hAnsiTheme="majorBidi" w:cstheme="majorBidi" w:hint="cs"/>
          <w:b/>
          <w:bCs/>
          <w:color w:val="0B1719" w:themeColor="text2" w:themeShade="80"/>
          <w:sz w:val="32"/>
          <w:szCs w:val="32"/>
          <w:shd w:val="clear" w:color="auto" w:fill="FFFFFF"/>
          <w:rtl/>
        </w:rPr>
        <w:t xml:space="preserve"> </w:t>
      </w:r>
    </w:p>
    <w:sectPr w:rsidR="001E69B7" w:rsidRPr="00A96365" w:rsidSect="002D293B">
      <w:headerReference w:type="default" r:id="rId9"/>
      <w:footerReference w:type="default" r:id="rId10"/>
      <w:pgSz w:w="12240" w:h="15840"/>
      <w:pgMar w:top="1800" w:right="630" w:bottom="1440" w:left="63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1983" w14:textId="77777777" w:rsidR="00404492" w:rsidRDefault="00404492" w:rsidP="00FE2CA5">
      <w:pPr>
        <w:spacing w:after="0" w:line="240" w:lineRule="auto"/>
      </w:pPr>
      <w:r>
        <w:separator/>
      </w:r>
    </w:p>
  </w:endnote>
  <w:endnote w:type="continuationSeparator" w:id="0">
    <w:p w14:paraId="15E3FE15" w14:textId="77777777" w:rsidR="00404492" w:rsidRDefault="00404492" w:rsidP="00FE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394"/>
      <w:gridCol w:w="2394"/>
      <w:gridCol w:w="2394"/>
    </w:tblGrid>
    <w:tr w:rsidR="00782078" w14:paraId="252D85F4" w14:textId="77777777" w:rsidTr="00EE34D9">
      <w:trPr>
        <w:jc w:val="center"/>
      </w:trPr>
      <w:tc>
        <w:tcPr>
          <w:tcW w:w="2394" w:type="dxa"/>
          <w:vAlign w:val="center"/>
        </w:tcPr>
        <w:p w14:paraId="38B4583E" w14:textId="64C8992B" w:rsidR="00782078" w:rsidRDefault="00782078" w:rsidP="001403A9">
          <w:pPr>
            <w:jc w:val="center"/>
          </w:pPr>
          <w:r w:rsidRPr="00CC045C">
            <w:t>F-04.0</w:t>
          </w:r>
          <w:r w:rsidR="002351F5">
            <w:t>6</w:t>
          </w:r>
        </w:p>
      </w:tc>
      <w:tc>
        <w:tcPr>
          <w:tcW w:w="2394" w:type="dxa"/>
          <w:vAlign w:val="center"/>
        </w:tcPr>
        <w:p w14:paraId="79AA1E15" w14:textId="77777777" w:rsidR="00782078" w:rsidRPr="00CC045C" w:rsidRDefault="00782078" w:rsidP="001403A9">
          <w:pPr>
            <w:jc w:val="center"/>
          </w:pPr>
          <w:r>
            <w:t>MAY</w:t>
          </w:r>
          <w:r w:rsidRPr="00CC045C">
            <w:t>/</w:t>
          </w:r>
          <w:r w:rsidRPr="00CC045C">
            <w:rPr>
              <w:rFonts w:hint="cs"/>
              <w:rtl/>
            </w:rPr>
            <w:t>2024</w:t>
          </w:r>
        </w:p>
      </w:tc>
      <w:tc>
        <w:tcPr>
          <w:tcW w:w="2394" w:type="dxa"/>
          <w:vAlign w:val="center"/>
        </w:tcPr>
        <w:p w14:paraId="0E510A7C" w14:textId="26A87F24" w:rsidR="00694CFA" w:rsidRDefault="00694CFA" w:rsidP="00694CFA">
          <w:pPr>
            <w:jc w:val="center"/>
          </w:pPr>
          <w:r>
            <w:t>V001</w:t>
          </w:r>
        </w:p>
      </w:tc>
    </w:tr>
  </w:tbl>
  <w:p w14:paraId="1FDFD615" w14:textId="77777777" w:rsidR="001403A9" w:rsidRDefault="00140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67AE" w14:textId="77777777" w:rsidR="00404492" w:rsidRDefault="00404492" w:rsidP="00FE2CA5">
      <w:pPr>
        <w:spacing w:after="0" w:line="240" w:lineRule="auto"/>
      </w:pPr>
      <w:bookmarkStart w:id="0" w:name="_Hlk101688957"/>
      <w:bookmarkEnd w:id="0"/>
      <w:r>
        <w:separator/>
      </w:r>
    </w:p>
  </w:footnote>
  <w:footnote w:type="continuationSeparator" w:id="0">
    <w:p w14:paraId="6561AADC" w14:textId="77777777" w:rsidR="00404492" w:rsidRDefault="00404492" w:rsidP="00FE2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7DA9" w14:textId="3554EE1A" w:rsidR="00F472B1" w:rsidRDefault="00694CFA" w:rsidP="00F472B1">
    <w:pPr>
      <w:pStyle w:val="NormalWeb"/>
      <w:bidi/>
      <w:spacing w:beforeAutospacing="0" w:after="0" w:afterAutospacing="0"/>
      <w:rPr>
        <w:rFonts w:asciiTheme="minorBidi" w:eastAsiaTheme="minorHAnsi" w:hAnsiTheme="minorBidi" w:cstheme="minorBidi"/>
        <w:color w:val="162F33" w:themeColor="text2"/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3F3DD4" wp14:editId="7B16E630">
          <wp:simplePos x="0" y="0"/>
          <wp:positionH relativeFrom="margin">
            <wp:posOffset>6236970</wp:posOffset>
          </wp:positionH>
          <wp:positionV relativeFrom="page">
            <wp:posOffset>396240</wp:posOffset>
          </wp:positionV>
          <wp:extent cx="588645" cy="647242"/>
          <wp:effectExtent l="0" t="0" r="1905" b="635"/>
          <wp:wrapNone/>
          <wp:docPr id="568908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908239" name="Picture 5689082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" cy="647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4257">
      <w:rPr>
        <w:noProof/>
      </w:rPr>
      <w:drawing>
        <wp:anchor distT="0" distB="0" distL="114300" distR="114300" simplePos="0" relativeHeight="251658240" behindDoc="0" locked="0" layoutInCell="1" allowOverlap="1" wp14:anchorId="3C136838" wp14:editId="52DFCE57">
          <wp:simplePos x="0" y="0"/>
          <wp:positionH relativeFrom="margin">
            <wp:posOffset>-243840</wp:posOffset>
          </wp:positionH>
          <wp:positionV relativeFrom="paragraph">
            <wp:posOffset>-144780</wp:posOffset>
          </wp:positionV>
          <wp:extent cx="2631217" cy="929640"/>
          <wp:effectExtent l="0" t="0" r="0" b="381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c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1217" cy="92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2D6D">
      <w:rPr>
        <w:noProof/>
      </w:rPr>
      <w:t xml:space="preserve"> </w:t>
    </w:r>
    <w:r w:rsidR="009E6488">
      <w:rPr>
        <w:noProof/>
      </w:rPr>
      <w:t xml:space="preserve">                                                                         </w:t>
    </w:r>
  </w:p>
  <w:p w14:paraId="1C5F7891" w14:textId="77777777" w:rsidR="00F472B1" w:rsidRDefault="00F472B1" w:rsidP="00F472B1">
    <w:pPr>
      <w:pStyle w:val="NormalWeb"/>
      <w:tabs>
        <w:tab w:val="left" w:pos="3204"/>
      </w:tabs>
      <w:bidi/>
      <w:spacing w:beforeAutospacing="0" w:after="0" w:afterAutospacing="0"/>
      <w:rPr>
        <w:rFonts w:asciiTheme="minorBidi" w:eastAsiaTheme="minorHAnsi" w:hAnsiTheme="minorBidi" w:cstheme="minorBidi"/>
        <w:color w:val="162F33" w:themeColor="text2"/>
        <w:sz w:val="32"/>
        <w:szCs w:val="32"/>
        <w:rtl/>
      </w:rPr>
    </w:pPr>
    <w:r>
      <w:rPr>
        <w:rFonts w:asciiTheme="minorBidi" w:eastAsiaTheme="minorHAnsi" w:hAnsiTheme="minorBidi" w:cstheme="minorBidi"/>
        <w:color w:val="162F33" w:themeColor="text2"/>
        <w:sz w:val="32"/>
        <w:szCs w:val="32"/>
        <w:rtl/>
      </w:rPr>
      <w:tab/>
    </w:r>
  </w:p>
  <w:p w14:paraId="15A100AF" w14:textId="77777777" w:rsidR="009E6488" w:rsidRDefault="009E6488" w:rsidP="00B30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5F70"/>
    <w:multiLevelType w:val="multilevel"/>
    <w:tmpl w:val="4BE01ED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004BCF"/>
    <w:multiLevelType w:val="hybridMultilevel"/>
    <w:tmpl w:val="268C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B3653"/>
    <w:multiLevelType w:val="hybridMultilevel"/>
    <w:tmpl w:val="A23A1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61C4"/>
    <w:multiLevelType w:val="hybridMultilevel"/>
    <w:tmpl w:val="BA1C4A70"/>
    <w:lvl w:ilvl="0" w:tplc="D70EDE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7290"/>
    <w:multiLevelType w:val="hybridMultilevel"/>
    <w:tmpl w:val="BCFA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47D2B"/>
    <w:multiLevelType w:val="hybridMultilevel"/>
    <w:tmpl w:val="C076E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E4FA4"/>
    <w:multiLevelType w:val="hybridMultilevel"/>
    <w:tmpl w:val="06929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20DB9"/>
    <w:multiLevelType w:val="hybridMultilevel"/>
    <w:tmpl w:val="09EC0724"/>
    <w:lvl w:ilvl="0" w:tplc="EC02AA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72471"/>
    <w:multiLevelType w:val="multilevel"/>
    <w:tmpl w:val="88AE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30080C"/>
    <w:multiLevelType w:val="hybridMultilevel"/>
    <w:tmpl w:val="BF92D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11697"/>
    <w:multiLevelType w:val="multilevel"/>
    <w:tmpl w:val="BAD8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11262"/>
    <w:multiLevelType w:val="multilevel"/>
    <w:tmpl w:val="4BE01ED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4677E"/>
    <w:multiLevelType w:val="multilevel"/>
    <w:tmpl w:val="4BE01ED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6073CC"/>
    <w:multiLevelType w:val="hybridMultilevel"/>
    <w:tmpl w:val="181C31DC"/>
    <w:lvl w:ilvl="0" w:tplc="766CB2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11C0B"/>
    <w:multiLevelType w:val="hybridMultilevel"/>
    <w:tmpl w:val="2E2A4F92"/>
    <w:lvl w:ilvl="0" w:tplc="68445C64">
      <w:start w:val="1"/>
      <w:numFmt w:val="bullet"/>
      <w:lvlText w:val=""/>
      <w:lvlJc w:val="right"/>
      <w:pPr>
        <w:ind w:left="7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2078506697">
    <w:abstractNumId w:val="8"/>
  </w:num>
  <w:num w:numId="2" w16cid:durableId="159128133">
    <w:abstractNumId w:val="9"/>
    <w:lvlOverride w:ilvl="0">
      <w:lvl w:ilvl="0">
        <w:numFmt w:val="lowerRoman"/>
        <w:lvlText w:val="%1."/>
        <w:lvlJc w:val="right"/>
      </w:lvl>
    </w:lvlOverride>
  </w:num>
  <w:num w:numId="3" w16cid:durableId="1718892482">
    <w:abstractNumId w:val="13"/>
  </w:num>
  <w:num w:numId="4" w16cid:durableId="120657523">
    <w:abstractNumId w:val="12"/>
  </w:num>
  <w:num w:numId="5" w16cid:durableId="1333221954">
    <w:abstractNumId w:val="0"/>
  </w:num>
  <w:num w:numId="6" w16cid:durableId="252514056">
    <w:abstractNumId w:val="11"/>
  </w:num>
  <w:num w:numId="7" w16cid:durableId="368839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31156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8142111">
    <w:abstractNumId w:val="6"/>
  </w:num>
  <w:num w:numId="10" w16cid:durableId="105395344">
    <w:abstractNumId w:val="3"/>
  </w:num>
  <w:num w:numId="11" w16cid:durableId="940575618">
    <w:abstractNumId w:val="15"/>
  </w:num>
  <w:num w:numId="12" w16cid:durableId="466703144">
    <w:abstractNumId w:val="2"/>
  </w:num>
  <w:num w:numId="13" w16cid:durableId="2058695284">
    <w:abstractNumId w:val="14"/>
  </w:num>
  <w:num w:numId="14" w16cid:durableId="1147863070">
    <w:abstractNumId w:val="4"/>
  </w:num>
  <w:num w:numId="15" w16cid:durableId="874007051">
    <w:abstractNumId w:val="1"/>
  </w:num>
  <w:num w:numId="16" w16cid:durableId="1465810836">
    <w:abstractNumId w:val="1"/>
  </w:num>
  <w:num w:numId="17" w16cid:durableId="1733964343">
    <w:abstractNumId w:val="1"/>
  </w:num>
  <w:num w:numId="18" w16cid:durableId="1129132111">
    <w:abstractNumId w:val="1"/>
  </w:num>
  <w:num w:numId="19" w16cid:durableId="1044793591">
    <w:abstractNumId w:val="1"/>
  </w:num>
  <w:num w:numId="20" w16cid:durableId="642124970">
    <w:abstractNumId w:val="1"/>
  </w:num>
  <w:num w:numId="21" w16cid:durableId="744644208">
    <w:abstractNumId w:val="1"/>
  </w:num>
  <w:num w:numId="22" w16cid:durableId="905919971">
    <w:abstractNumId w:val="1"/>
  </w:num>
  <w:num w:numId="23" w16cid:durableId="647827129">
    <w:abstractNumId w:val="1"/>
  </w:num>
  <w:num w:numId="24" w16cid:durableId="502815051">
    <w:abstractNumId w:val="1"/>
  </w:num>
  <w:num w:numId="25" w16cid:durableId="1452626574">
    <w:abstractNumId w:val="7"/>
  </w:num>
  <w:num w:numId="26" w16cid:durableId="650208560">
    <w:abstractNumId w:val="5"/>
  </w:num>
  <w:num w:numId="27" w16cid:durableId="14111516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D2"/>
    <w:rsid w:val="00001D88"/>
    <w:rsid w:val="00011864"/>
    <w:rsid w:val="00031D53"/>
    <w:rsid w:val="00041505"/>
    <w:rsid w:val="00052BB8"/>
    <w:rsid w:val="00074B0D"/>
    <w:rsid w:val="00076D33"/>
    <w:rsid w:val="000A4B70"/>
    <w:rsid w:val="000B41FB"/>
    <w:rsid w:val="000C5E12"/>
    <w:rsid w:val="00101B79"/>
    <w:rsid w:val="001403A9"/>
    <w:rsid w:val="001554B4"/>
    <w:rsid w:val="0016534B"/>
    <w:rsid w:val="00173EB2"/>
    <w:rsid w:val="0018031E"/>
    <w:rsid w:val="0018546A"/>
    <w:rsid w:val="001916C6"/>
    <w:rsid w:val="00193508"/>
    <w:rsid w:val="0019776C"/>
    <w:rsid w:val="001A221C"/>
    <w:rsid w:val="001A5B0A"/>
    <w:rsid w:val="001A7110"/>
    <w:rsid w:val="001B18E1"/>
    <w:rsid w:val="001C5F34"/>
    <w:rsid w:val="001C7ECE"/>
    <w:rsid w:val="001E69B7"/>
    <w:rsid w:val="001F1B08"/>
    <w:rsid w:val="001F6AA9"/>
    <w:rsid w:val="002351F5"/>
    <w:rsid w:val="002412ED"/>
    <w:rsid w:val="00247713"/>
    <w:rsid w:val="00261E39"/>
    <w:rsid w:val="002721A2"/>
    <w:rsid w:val="00273DBB"/>
    <w:rsid w:val="00281F0D"/>
    <w:rsid w:val="002A00C3"/>
    <w:rsid w:val="002B7F02"/>
    <w:rsid w:val="002D293B"/>
    <w:rsid w:val="002D4085"/>
    <w:rsid w:val="002F3C2E"/>
    <w:rsid w:val="003259CB"/>
    <w:rsid w:val="00340AE5"/>
    <w:rsid w:val="00342934"/>
    <w:rsid w:val="00346EE3"/>
    <w:rsid w:val="00360354"/>
    <w:rsid w:val="0036623D"/>
    <w:rsid w:val="003770DC"/>
    <w:rsid w:val="00380B94"/>
    <w:rsid w:val="00386A47"/>
    <w:rsid w:val="00392A83"/>
    <w:rsid w:val="003A4A3B"/>
    <w:rsid w:val="003B519B"/>
    <w:rsid w:val="003B582D"/>
    <w:rsid w:val="003D6E2D"/>
    <w:rsid w:val="003D7875"/>
    <w:rsid w:val="003E6134"/>
    <w:rsid w:val="003F3DD8"/>
    <w:rsid w:val="00404492"/>
    <w:rsid w:val="0041003A"/>
    <w:rsid w:val="00426887"/>
    <w:rsid w:val="00436537"/>
    <w:rsid w:val="00446ED2"/>
    <w:rsid w:val="00460F31"/>
    <w:rsid w:val="00467324"/>
    <w:rsid w:val="004970D5"/>
    <w:rsid w:val="004B4257"/>
    <w:rsid w:val="004B488E"/>
    <w:rsid w:val="004C2914"/>
    <w:rsid w:val="004E0B28"/>
    <w:rsid w:val="005019DF"/>
    <w:rsid w:val="0050359C"/>
    <w:rsid w:val="005507CC"/>
    <w:rsid w:val="005515FD"/>
    <w:rsid w:val="005528FC"/>
    <w:rsid w:val="005935DB"/>
    <w:rsid w:val="005C666E"/>
    <w:rsid w:val="005E0089"/>
    <w:rsid w:val="00622200"/>
    <w:rsid w:val="00625DE6"/>
    <w:rsid w:val="00633402"/>
    <w:rsid w:val="00633E7E"/>
    <w:rsid w:val="0066762E"/>
    <w:rsid w:val="00671B36"/>
    <w:rsid w:val="00681E26"/>
    <w:rsid w:val="00692AA6"/>
    <w:rsid w:val="00694CFA"/>
    <w:rsid w:val="006A0573"/>
    <w:rsid w:val="006C6C31"/>
    <w:rsid w:val="006E00D1"/>
    <w:rsid w:val="00707569"/>
    <w:rsid w:val="007340E8"/>
    <w:rsid w:val="00764460"/>
    <w:rsid w:val="00766F76"/>
    <w:rsid w:val="00782078"/>
    <w:rsid w:val="00792243"/>
    <w:rsid w:val="007C1809"/>
    <w:rsid w:val="007D584E"/>
    <w:rsid w:val="007E54DF"/>
    <w:rsid w:val="007F148B"/>
    <w:rsid w:val="007F283F"/>
    <w:rsid w:val="007F2E89"/>
    <w:rsid w:val="008139E5"/>
    <w:rsid w:val="00832F1E"/>
    <w:rsid w:val="008431C9"/>
    <w:rsid w:val="0086159A"/>
    <w:rsid w:val="00867C75"/>
    <w:rsid w:val="0087669D"/>
    <w:rsid w:val="0088572C"/>
    <w:rsid w:val="00895F52"/>
    <w:rsid w:val="008A1C54"/>
    <w:rsid w:val="008C023B"/>
    <w:rsid w:val="008E68F5"/>
    <w:rsid w:val="00912DB0"/>
    <w:rsid w:val="00914BAC"/>
    <w:rsid w:val="0091690B"/>
    <w:rsid w:val="00944419"/>
    <w:rsid w:val="009517B0"/>
    <w:rsid w:val="009520BE"/>
    <w:rsid w:val="00952A31"/>
    <w:rsid w:val="00965621"/>
    <w:rsid w:val="0098593A"/>
    <w:rsid w:val="009A4DEA"/>
    <w:rsid w:val="009B0377"/>
    <w:rsid w:val="009B2FF7"/>
    <w:rsid w:val="009E6488"/>
    <w:rsid w:val="00A05DE4"/>
    <w:rsid w:val="00A0663A"/>
    <w:rsid w:val="00A32145"/>
    <w:rsid w:val="00A32C8A"/>
    <w:rsid w:val="00A32D28"/>
    <w:rsid w:val="00A44985"/>
    <w:rsid w:val="00A46A1B"/>
    <w:rsid w:val="00A51AFD"/>
    <w:rsid w:val="00A64292"/>
    <w:rsid w:val="00A673E3"/>
    <w:rsid w:val="00A96365"/>
    <w:rsid w:val="00AB5FBB"/>
    <w:rsid w:val="00AD0999"/>
    <w:rsid w:val="00AD3AAC"/>
    <w:rsid w:val="00AE79E1"/>
    <w:rsid w:val="00AF7A6A"/>
    <w:rsid w:val="00B056E3"/>
    <w:rsid w:val="00B12D6D"/>
    <w:rsid w:val="00B140FA"/>
    <w:rsid w:val="00B276E3"/>
    <w:rsid w:val="00B30C30"/>
    <w:rsid w:val="00B33875"/>
    <w:rsid w:val="00B8420D"/>
    <w:rsid w:val="00BA3014"/>
    <w:rsid w:val="00BD2277"/>
    <w:rsid w:val="00BD38BB"/>
    <w:rsid w:val="00BD686B"/>
    <w:rsid w:val="00BF11FA"/>
    <w:rsid w:val="00C008D8"/>
    <w:rsid w:val="00C07F47"/>
    <w:rsid w:val="00C10359"/>
    <w:rsid w:val="00C15759"/>
    <w:rsid w:val="00C16339"/>
    <w:rsid w:val="00C219F4"/>
    <w:rsid w:val="00C24CC6"/>
    <w:rsid w:val="00C3272F"/>
    <w:rsid w:val="00C40F18"/>
    <w:rsid w:val="00CB63F5"/>
    <w:rsid w:val="00CB7545"/>
    <w:rsid w:val="00CD222C"/>
    <w:rsid w:val="00CE73C8"/>
    <w:rsid w:val="00D0725F"/>
    <w:rsid w:val="00D15A51"/>
    <w:rsid w:val="00D2098F"/>
    <w:rsid w:val="00D42AAE"/>
    <w:rsid w:val="00D553FE"/>
    <w:rsid w:val="00D9783B"/>
    <w:rsid w:val="00DB2D0C"/>
    <w:rsid w:val="00DB4CC9"/>
    <w:rsid w:val="00DC5B65"/>
    <w:rsid w:val="00DE62E7"/>
    <w:rsid w:val="00E07023"/>
    <w:rsid w:val="00E3322C"/>
    <w:rsid w:val="00E35260"/>
    <w:rsid w:val="00E47283"/>
    <w:rsid w:val="00E602B8"/>
    <w:rsid w:val="00E62E1F"/>
    <w:rsid w:val="00E734B6"/>
    <w:rsid w:val="00E74165"/>
    <w:rsid w:val="00E850EF"/>
    <w:rsid w:val="00E95A8A"/>
    <w:rsid w:val="00EA29A7"/>
    <w:rsid w:val="00EA43E6"/>
    <w:rsid w:val="00EA5C39"/>
    <w:rsid w:val="00EA7700"/>
    <w:rsid w:val="00EC3576"/>
    <w:rsid w:val="00ED79BE"/>
    <w:rsid w:val="00EE0598"/>
    <w:rsid w:val="00F117CD"/>
    <w:rsid w:val="00F17803"/>
    <w:rsid w:val="00F472B1"/>
    <w:rsid w:val="00F54EEA"/>
    <w:rsid w:val="00FA2C09"/>
    <w:rsid w:val="00FA7BDB"/>
    <w:rsid w:val="00FB7DEB"/>
    <w:rsid w:val="00FC4517"/>
    <w:rsid w:val="00FD60EC"/>
    <w:rsid w:val="00FE2CA5"/>
    <w:rsid w:val="00F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97462"/>
  <w15:chartTrackingRefBased/>
  <w15:docId w15:val="{8F992FED-F374-4C8C-B696-1C70636E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0C3"/>
  </w:style>
  <w:style w:type="paragraph" w:styleId="Heading1">
    <w:name w:val="heading 1"/>
    <w:basedOn w:val="Normal"/>
    <w:next w:val="Normal"/>
    <w:link w:val="Heading1Char"/>
    <w:uiPriority w:val="9"/>
    <w:qFormat/>
    <w:rsid w:val="002A00C3"/>
    <w:pPr>
      <w:keepNext/>
      <w:keepLines/>
      <w:numPr>
        <w:numId w:val="24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0C3"/>
    <w:pPr>
      <w:keepNext/>
      <w:keepLines/>
      <w:numPr>
        <w:ilvl w:val="1"/>
        <w:numId w:val="24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0C3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0C3"/>
    <w:pPr>
      <w:keepNext/>
      <w:keepLines/>
      <w:numPr>
        <w:ilvl w:val="3"/>
        <w:numId w:val="2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0C3"/>
    <w:pPr>
      <w:keepNext/>
      <w:keepLines/>
      <w:numPr>
        <w:ilvl w:val="4"/>
        <w:numId w:val="24"/>
      </w:numPr>
      <w:spacing w:before="200" w:after="0"/>
      <w:outlineLvl w:val="4"/>
    </w:pPr>
    <w:rPr>
      <w:rFonts w:asciiTheme="majorHAnsi" w:eastAsiaTheme="majorEastAsia" w:hAnsiTheme="majorHAnsi" w:cstheme="majorBidi"/>
      <w:color w:val="102326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0C3"/>
    <w:pPr>
      <w:keepNext/>
      <w:keepLines/>
      <w:numPr>
        <w:ilvl w:val="5"/>
        <w:numId w:val="2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02326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0C3"/>
    <w:pPr>
      <w:keepNext/>
      <w:keepLines/>
      <w:numPr>
        <w:ilvl w:val="6"/>
        <w:numId w:val="2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0C3"/>
    <w:pPr>
      <w:keepNext/>
      <w:keepLines/>
      <w:numPr>
        <w:ilvl w:val="7"/>
        <w:numId w:val="2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0C3"/>
    <w:pPr>
      <w:keepNext/>
      <w:keepLines/>
      <w:numPr>
        <w:ilvl w:val="8"/>
        <w:numId w:val="2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CA5"/>
  </w:style>
  <w:style w:type="paragraph" w:styleId="Footer">
    <w:name w:val="footer"/>
    <w:basedOn w:val="Normal"/>
    <w:link w:val="FooterChar"/>
    <w:uiPriority w:val="99"/>
    <w:unhideWhenUsed/>
    <w:rsid w:val="00FE2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CA5"/>
  </w:style>
  <w:style w:type="table" w:styleId="TableGrid">
    <w:name w:val="Table Grid"/>
    <w:basedOn w:val="TableNormal"/>
    <w:uiPriority w:val="59"/>
    <w:rsid w:val="00446ED2"/>
    <w:pPr>
      <w:spacing w:after="0" w:line="240" w:lineRule="auto"/>
    </w:pPr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A00C3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A00C3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A3214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32145"/>
  </w:style>
  <w:style w:type="character" w:styleId="Hyperlink">
    <w:name w:val="Hyperlink"/>
    <w:basedOn w:val="DefaultParagraphFont"/>
    <w:uiPriority w:val="99"/>
    <w:unhideWhenUsed/>
    <w:rsid w:val="00A321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6A4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D2277"/>
    <w:pPr>
      <w:spacing w:after="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277"/>
    <w:rPr>
      <w:rFonts w:asciiTheme="minorHAnsi" w:eastAsiaTheme="minorEastAsia" w:hAnsiTheme="minorHAnsi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A00C3"/>
    <w:rPr>
      <w:i/>
      <w:iCs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0C3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0C3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0C3"/>
    <w:rPr>
      <w:rFonts w:asciiTheme="majorHAnsi" w:eastAsiaTheme="majorEastAsia" w:hAnsiTheme="majorHAnsi" w:cstheme="majorBidi"/>
      <w:color w:val="102326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0C3"/>
    <w:rPr>
      <w:rFonts w:asciiTheme="majorHAnsi" w:eastAsiaTheme="majorEastAsia" w:hAnsiTheme="majorHAnsi" w:cstheme="majorBidi"/>
      <w:i/>
      <w:iCs/>
      <w:color w:val="102326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0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0C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0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00C3"/>
    <w:pPr>
      <w:spacing w:after="200" w:line="240" w:lineRule="auto"/>
    </w:pPr>
    <w:rPr>
      <w:i/>
      <w:iCs/>
      <w:color w:val="162F33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00C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0C3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0C3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2A00C3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2A00C3"/>
    <w:rPr>
      <w:b/>
      <w:bCs/>
      <w:color w:val="000000" w:themeColor="text1"/>
    </w:rPr>
  </w:style>
  <w:style w:type="paragraph" w:styleId="NoSpacing">
    <w:name w:val="No Spacing"/>
    <w:uiPriority w:val="1"/>
    <w:qFormat/>
    <w:rsid w:val="002A00C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A00C3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A00C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0C3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0C3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A00C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A00C3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A00C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A00C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A00C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00C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04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4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12347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nabil\AppData\Local\Microsoft\Windows\INetCache\Content.Outlook\UCR5W1G2\training@aecegy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ord%20with%20both%20logos%20English%20(1).dotx" TargetMode="External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920FB-3BB9-47EB-A5F7-8A2CB8C6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with both logos English (1)</Template>
  <TotalTime>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Nancy Ashraf - AEC</cp:lastModifiedBy>
  <cp:revision>12</cp:revision>
  <cp:lastPrinted>2021-08-09T14:29:00Z</cp:lastPrinted>
  <dcterms:created xsi:type="dcterms:W3CDTF">2026-05-24T09:21:00Z</dcterms:created>
  <dcterms:modified xsi:type="dcterms:W3CDTF">2026-08-16T08:19:00Z</dcterms:modified>
</cp:coreProperties>
</file>